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7"/>
        <w:gridCol w:w="2706"/>
        <w:gridCol w:w="2233"/>
        <w:gridCol w:w="578"/>
        <w:gridCol w:w="577"/>
        <w:gridCol w:w="571"/>
        <w:gridCol w:w="580"/>
        <w:gridCol w:w="579"/>
        <w:gridCol w:w="579"/>
        <w:gridCol w:w="600"/>
        <w:gridCol w:w="734"/>
      </w:tblGrid>
      <w:tr w:rsidR="000E10AD" w:rsidTr="007336A7">
        <w:tc>
          <w:tcPr>
            <w:tcW w:w="4540" w:type="dxa"/>
            <w:vMerge w:val="restart"/>
            <w:shd w:val="clear" w:color="auto" w:fill="F2F2F2" w:themeFill="background1" w:themeFillShade="F2"/>
          </w:tcPr>
          <w:p w:rsidR="000E10AD" w:rsidRPr="0037469C" w:rsidRDefault="000E10AD" w:rsidP="007336A7">
            <w:pPr>
              <w:rPr>
                <w:rFonts w:ascii="Segoe UI Light" w:hAnsi="Segoe UI Light"/>
                <w:b/>
                <w:sz w:val="24"/>
                <w:szCs w:val="24"/>
              </w:rPr>
            </w:pPr>
            <w:r w:rsidRPr="0037469C">
              <w:rPr>
                <w:rFonts w:ascii="Segoe UI Light" w:hAnsi="Segoe UI Light"/>
                <w:b/>
                <w:sz w:val="24"/>
                <w:szCs w:val="24"/>
              </w:rPr>
              <w:t>Beverage</w:t>
            </w:r>
          </w:p>
        </w:tc>
        <w:tc>
          <w:tcPr>
            <w:tcW w:w="2321" w:type="dxa"/>
            <w:vMerge w:val="restart"/>
            <w:shd w:val="clear" w:color="auto" w:fill="F2F2F2" w:themeFill="background1" w:themeFillShade="F2"/>
          </w:tcPr>
          <w:p w:rsidR="000E10AD" w:rsidRPr="0037469C" w:rsidRDefault="000E10AD" w:rsidP="007336A7">
            <w:pPr>
              <w:rPr>
                <w:rFonts w:ascii="Segoe UI Light" w:hAnsi="Segoe UI Light"/>
                <w:b/>
                <w:sz w:val="24"/>
                <w:szCs w:val="24"/>
              </w:rPr>
            </w:pPr>
            <w:r>
              <w:rPr>
                <w:rFonts w:ascii="Segoe UI Light" w:hAnsi="Segoe UI Light"/>
                <w:b/>
                <w:sz w:val="24"/>
                <w:szCs w:val="24"/>
              </w:rPr>
              <w:t>Cup/Mug/glassware</w:t>
            </w:r>
          </w:p>
        </w:tc>
        <w:tc>
          <w:tcPr>
            <w:tcW w:w="2278" w:type="dxa"/>
            <w:vMerge w:val="restart"/>
            <w:shd w:val="clear" w:color="auto" w:fill="F2F2F2" w:themeFill="background1" w:themeFillShade="F2"/>
          </w:tcPr>
          <w:p w:rsidR="000E10AD" w:rsidRPr="0037469C" w:rsidRDefault="000E10AD" w:rsidP="007336A7">
            <w:pPr>
              <w:rPr>
                <w:rFonts w:ascii="Segoe UI Light" w:hAnsi="Segoe UI Light"/>
                <w:b/>
                <w:sz w:val="24"/>
                <w:szCs w:val="24"/>
              </w:rPr>
            </w:pPr>
            <w:r>
              <w:rPr>
                <w:rFonts w:ascii="Segoe UI Light" w:hAnsi="Segoe UI Light"/>
                <w:b/>
                <w:sz w:val="24"/>
                <w:szCs w:val="24"/>
              </w:rPr>
              <w:t>Cutlery</w:t>
            </w:r>
          </w:p>
        </w:tc>
        <w:tc>
          <w:tcPr>
            <w:tcW w:w="4809" w:type="dxa"/>
            <w:gridSpan w:val="8"/>
            <w:shd w:val="clear" w:color="auto" w:fill="F2F2F2" w:themeFill="background1" w:themeFillShade="F2"/>
          </w:tcPr>
          <w:p w:rsidR="000E10AD" w:rsidRPr="0037469C" w:rsidRDefault="000E10AD" w:rsidP="007336A7">
            <w:pPr>
              <w:rPr>
                <w:rFonts w:ascii="Segoe UI Light" w:hAnsi="Segoe UI Light"/>
                <w:b/>
                <w:sz w:val="24"/>
                <w:szCs w:val="24"/>
              </w:rPr>
            </w:pPr>
            <w:r>
              <w:rPr>
                <w:rFonts w:ascii="Segoe UI Light" w:hAnsi="Segoe UI Light"/>
                <w:b/>
                <w:sz w:val="24"/>
                <w:szCs w:val="24"/>
              </w:rPr>
              <w:t>Accompaniments</w:t>
            </w:r>
          </w:p>
        </w:tc>
      </w:tr>
      <w:tr w:rsidR="000E10AD" w:rsidTr="007336A7">
        <w:tc>
          <w:tcPr>
            <w:tcW w:w="4540" w:type="dxa"/>
            <w:vMerge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2321" w:type="dxa"/>
            <w:vMerge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79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Brown sugar</w:t>
            </w:r>
          </w:p>
        </w:tc>
        <w:tc>
          <w:tcPr>
            <w:tcW w:w="579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White sugar</w:t>
            </w:r>
          </w:p>
        </w:tc>
        <w:tc>
          <w:tcPr>
            <w:tcW w:w="576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Milk</w:t>
            </w:r>
          </w:p>
        </w:tc>
        <w:tc>
          <w:tcPr>
            <w:tcW w:w="581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Cream</w:t>
            </w:r>
          </w:p>
        </w:tc>
        <w:tc>
          <w:tcPr>
            <w:tcW w:w="580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Lemon</w:t>
            </w:r>
          </w:p>
        </w:tc>
        <w:tc>
          <w:tcPr>
            <w:tcW w:w="580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Honey</w:t>
            </w:r>
          </w:p>
        </w:tc>
        <w:tc>
          <w:tcPr>
            <w:tcW w:w="600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Choc powder</w:t>
            </w:r>
          </w:p>
        </w:tc>
        <w:tc>
          <w:tcPr>
            <w:tcW w:w="734" w:type="dxa"/>
          </w:tcPr>
          <w:p w:rsidR="000E10AD" w:rsidRPr="0037469C" w:rsidRDefault="000E10AD" w:rsidP="007336A7">
            <w:pPr>
              <w:rPr>
                <w:rFonts w:ascii="Segoe UI Light" w:hAnsi="Segoe UI Light"/>
                <w:sz w:val="12"/>
                <w:szCs w:val="24"/>
              </w:rPr>
            </w:pPr>
            <w:r>
              <w:rPr>
                <w:rFonts w:ascii="Segoe UI Light" w:hAnsi="Segoe UI Light"/>
                <w:sz w:val="12"/>
                <w:szCs w:val="24"/>
              </w:rPr>
              <w:t>Cinnamon</w:t>
            </w: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Filter coffee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D03C41D" wp14:editId="74877056">
                  <wp:extent cx="1549400" cy="1162050"/>
                  <wp:effectExtent l="0" t="0" r="0" b="0"/>
                  <wp:docPr id="10" name="Picture 10" descr="C:\Users\th01vw\AppData\Local\Microsoft\Windows\Temporary Internet Files\Content.Word\20131031_1755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h01vw\AppData\Local\Microsoft\Windows\Temporary Internet Files\Content.Word\20131031_1755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431" cy="116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Coffee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Espresso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AED915A" wp14:editId="56EDD1C8">
                  <wp:extent cx="1574800" cy="1181100"/>
                  <wp:effectExtent l="0" t="0" r="6350" b="0"/>
                  <wp:docPr id="9" name="Picture 9" descr="C:\Users\th01vw\AppData\Local\Microsoft\Windows\Temporary Internet Files\Content.Word\20131031_1754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h01vw\AppData\Local\Microsoft\Windows\Temporary Internet Files\Content.Word\20131031_1754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848" cy="118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Coffee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Cappuccino</w:t>
            </w:r>
          </w:p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  <w:p w:rsidR="000E10AD" w:rsidRPr="00D02CCB" w:rsidRDefault="000E10AD" w:rsidP="007336A7">
            <w:pPr>
              <w:rPr>
                <w:rFonts w:ascii="Segoe UI Light" w:hAnsi="Segoe UI Light"/>
                <w:i/>
                <w:sz w:val="24"/>
                <w:szCs w:val="24"/>
              </w:rPr>
            </w:pPr>
            <w:r>
              <w:rPr>
                <w:rFonts w:ascii="Segoe UI Light" w:hAnsi="Segoe UI Light"/>
                <w:i/>
                <w:sz w:val="24"/>
                <w:szCs w:val="24"/>
              </w:rPr>
              <w:t>An Italian coffee traditionally prepared with espresso, hot milk and steamed-milk foam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C95C64F" wp14:editId="18E5D10B">
                  <wp:extent cx="1261532" cy="946150"/>
                  <wp:effectExtent l="5080" t="0" r="1270" b="1270"/>
                  <wp:docPr id="17" name="Picture 17" descr="C:\Users\th01vw\AppData\Local\Microsoft\Windows\Temporary Internet Files\Content.Word\20131031_1832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th01vw\AppData\Local\Microsoft\Windows\Temporary Internet Files\Content.Word\20131031_1832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73003" cy="954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Coffee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lastRenderedPageBreak/>
              <w:t>Latte</w:t>
            </w:r>
          </w:p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  <w:p w:rsidR="000E10AD" w:rsidRPr="00D02CCB" w:rsidRDefault="000E10AD" w:rsidP="007336A7">
            <w:pPr>
              <w:rPr>
                <w:rFonts w:ascii="Segoe UI Light" w:hAnsi="Segoe UI Light"/>
                <w:i/>
                <w:sz w:val="24"/>
                <w:szCs w:val="24"/>
              </w:rPr>
            </w:pPr>
            <w:r>
              <w:rPr>
                <w:rFonts w:ascii="Segoe UI Light" w:hAnsi="Segoe UI Light"/>
                <w:i/>
                <w:sz w:val="24"/>
                <w:szCs w:val="24"/>
              </w:rPr>
              <w:t>A coffee made with espresso and steamed milk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914EB7" wp14:editId="38859367">
                  <wp:extent cx="1295400" cy="951772"/>
                  <wp:effectExtent l="635" t="0" r="635" b="635"/>
                  <wp:docPr id="4" name="Picture 4" descr="C:\Users\th01vw\AppData\Local\Microsoft\Windows\Temporary Internet Files\Content.Word\20131031_175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h01vw\AppData\Local\Microsoft\Windows\Temporary Internet Files\Content.Word\20131031_175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09688" cy="96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Latte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Americano</w:t>
            </w:r>
          </w:p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  <w:p w:rsidR="000E10AD" w:rsidRPr="00D02CCB" w:rsidRDefault="000E10AD" w:rsidP="007336A7">
            <w:pPr>
              <w:rPr>
                <w:rFonts w:ascii="Segoe UI Light" w:hAnsi="Segoe UI Light"/>
                <w:i/>
                <w:sz w:val="24"/>
                <w:szCs w:val="24"/>
              </w:rPr>
            </w:pPr>
            <w:r w:rsidRPr="00D02CCB">
              <w:rPr>
                <w:rFonts w:ascii="Segoe UI Light" w:hAnsi="Segoe UI Light"/>
                <w:i/>
                <w:sz w:val="24"/>
                <w:szCs w:val="24"/>
              </w:rPr>
              <w:t>A coffee made with espresso and topped with hot water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74B6D9" wp14:editId="53979A44">
                  <wp:extent cx="1275158" cy="956369"/>
                  <wp:effectExtent l="6985" t="0" r="8255" b="8255"/>
                  <wp:docPr id="18" name="Picture 18" descr="C:\Users\th01vw\AppData\Local\Microsoft\Windows\Temporary Internet Files\Content.Word\20131031_183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th01vw\AppData\Local\Microsoft\Windows\Temporary Internet Files\Content.Word\20131031_183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77858" cy="958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Coffee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Mocha</w:t>
            </w:r>
          </w:p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  <w:p w:rsidR="000E10AD" w:rsidRPr="00D02CCB" w:rsidRDefault="000E10AD" w:rsidP="007336A7">
            <w:pPr>
              <w:rPr>
                <w:rFonts w:ascii="Segoe UI Light" w:hAnsi="Segoe UI Light"/>
                <w:i/>
                <w:sz w:val="24"/>
                <w:szCs w:val="24"/>
              </w:rPr>
            </w:pPr>
            <w:r>
              <w:rPr>
                <w:rFonts w:ascii="Segoe UI Light" w:hAnsi="Segoe UI Light"/>
                <w:i/>
                <w:sz w:val="24"/>
                <w:szCs w:val="24"/>
              </w:rPr>
              <w:t>A coffee made with espresso and hot chocolate, combined with hot steamed milk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A061138" wp14:editId="55CF8E79">
                  <wp:extent cx="1266825" cy="950119"/>
                  <wp:effectExtent l="6033" t="0" r="0" b="0"/>
                  <wp:docPr id="12" name="Picture 12" descr="C:\Users\th01vw\AppData\Local\Microsoft\Windows\Temporary Internet Files\Content.Word\20131031_183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h01vw\AppData\Local\Microsoft\Windows\Temporary Internet Files\Content.Word\20131031_183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71190" cy="953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Coffee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Hot chocolate</w:t>
            </w:r>
          </w:p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  <w:p w:rsidR="000E10AD" w:rsidRPr="00D02CCB" w:rsidRDefault="000E10AD" w:rsidP="007336A7">
            <w:pPr>
              <w:rPr>
                <w:rFonts w:ascii="Segoe UI Light" w:hAnsi="Segoe UI Light"/>
                <w:i/>
                <w:sz w:val="24"/>
                <w:szCs w:val="24"/>
              </w:rPr>
            </w:pPr>
            <w:r>
              <w:rPr>
                <w:rFonts w:ascii="Segoe UI Light" w:hAnsi="Segoe UI Light"/>
                <w:i/>
                <w:sz w:val="24"/>
                <w:szCs w:val="24"/>
              </w:rPr>
              <w:t>Hot steamed milk or water, or a combination of both mixed with hot chocolate powder or chocolate sticks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6999EFC" wp14:editId="1E74FA06">
                  <wp:extent cx="1282697" cy="962023"/>
                  <wp:effectExtent l="7938" t="0" r="2222" b="2223"/>
                  <wp:docPr id="13" name="Picture 13" descr="C:\Users\th01vw\AppData\Local\Microsoft\Windows\Temporary Internet Files\Content.Word\20131031_1834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h01vw\AppData\Local\Microsoft\Windows\Temporary Internet Files\Content.Word\20131031_1834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87587" cy="96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Latte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</w:tr>
      <w:tr w:rsidR="000E10AD" w:rsidTr="007336A7">
        <w:tc>
          <w:tcPr>
            <w:tcW w:w="4540" w:type="dxa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lastRenderedPageBreak/>
              <w:t>Tea</w:t>
            </w:r>
          </w:p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</w:p>
          <w:p w:rsidR="000E10AD" w:rsidRPr="008E5086" w:rsidRDefault="000E10AD" w:rsidP="007336A7">
            <w:pPr>
              <w:rPr>
                <w:rFonts w:ascii="Segoe UI Light" w:hAnsi="Segoe UI Light"/>
                <w:i/>
                <w:sz w:val="24"/>
                <w:szCs w:val="24"/>
              </w:rPr>
            </w:pPr>
            <w:r>
              <w:rPr>
                <w:rFonts w:ascii="Segoe UI Light" w:hAnsi="Segoe UI Light"/>
                <w:i/>
                <w:sz w:val="24"/>
                <w:szCs w:val="24"/>
              </w:rPr>
              <w:t>Hot water combined with any number of flavoured tea leaves or bags, may be served on its own, with milk, lemon or honey to the consumers taste</w:t>
            </w:r>
          </w:p>
        </w:tc>
        <w:tc>
          <w:tcPr>
            <w:tcW w:w="2321" w:type="dxa"/>
            <w:shd w:val="clear" w:color="auto" w:fill="FFFFFF" w:themeFill="background1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8A86ECE" wp14:editId="40AF9846">
                  <wp:extent cx="928223" cy="1162050"/>
                  <wp:effectExtent l="0" t="0" r="5715" b="0"/>
                  <wp:docPr id="7" name="Picture 7" descr="C:\Users\th01vw\AppData\Local\Microsoft\Windows\Temporary Internet Files\Content.IE5\XVVOEEF5\MP900401457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h01vw\AppData\Local\Microsoft\Windows\Temporary Internet Files\Content.IE5\XVVOEEF5\MP900401457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223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  <w:shd w:val="clear" w:color="auto" w:fill="FFFFFF" w:themeFill="background1"/>
          </w:tcPr>
          <w:p w:rsidR="000E10AD" w:rsidRDefault="000E10AD" w:rsidP="007336A7">
            <w:pPr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Tea spoon</w:t>
            </w: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79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76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1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58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  <w:r>
              <w:rPr>
                <w:rFonts w:ascii="Segoe UI Light" w:hAnsi="Segoe UI Light"/>
                <w:sz w:val="24"/>
                <w:szCs w:val="24"/>
              </w:rPr>
              <w:t>X</w:t>
            </w:r>
          </w:p>
        </w:tc>
        <w:tc>
          <w:tcPr>
            <w:tcW w:w="600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  <w:tc>
          <w:tcPr>
            <w:tcW w:w="734" w:type="dxa"/>
          </w:tcPr>
          <w:p w:rsidR="000E10AD" w:rsidRDefault="000E10AD" w:rsidP="007336A7">
            <w:pPr>
              <w:jc w:val="center"/>
              <w:rPr>
                <w:rFonts w:ascii="Segoe UI Light" w:hAnsi="Segoe UI Light"/>
                <w:sz w:val="24"/>
                <w:szCs w:val="24"/>
              </w:rPr>
            </w:pPr>
          </w:p>
        </w:tc>
      </w:tr>
    </w:tbl>
    <w:p w:rsidR="00A70C6B" w:rsidRDefault="00A70C6B">
      <w:bookmarkStart w:id="0" w:name="_GoBack"/>
      <w:bookmarkEnd w:id="0"/>
    </w:p>
    <w:sectPr w:rsidR="00A70C6B" w:rsidSect="000E10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0AD"/>
    <w:rsid w:val="000E10AD"/>
    <w:rsid w:val="00A7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0A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1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0A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1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B31CC396</Template>
  <TotalTime>0</TotalTime>
  <Pages>3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Highland College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lastModifiedBy>Setup</cp:lastModifiedBy>
  <cp:revision>1</cp:revision>
  <dcterms:created xsi:type="dcterms:W3CDTF">2013-10-31T18:52:00Z</dcterms:created>
  <dcterms:modified xsi:type="dcterms:W3CDTF">2013-10-31T18:52:00Z</dcterms:modified>
</cp:coreProperties>
</file>